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366"/>
        <w:gridCol w:w="4993"/>
      </w:tblGrid>
      <w:tr w:rsidR="005033EE" w:rsidTr="00AB0CA8">
        <w:trPr>
          <w:trHeight w:val="838"/>
        </w:trPr>
        <w:tc>
          <w:tcPr>
            <w:tcW w:w="10359" w:type="dxa"/>
            <w:gridSpan w:val="2"/>
          </w:tcPr>
          <w:p w:rsidR="002B2A31" w:rsidRDefault="002B2A31" w:rsidP="00695A4B">
            <w:pPr>
              <w:pStyle w:val="SemEspaamento"/>
              <w:jc w:val="center"/>
            </w:pPr>
            <w:r>
              <w:t>CURRÍCULO</w:t>
            </w:r>
          </w:p>
          <w:p w:rsidR="00AB0CA8" w:rsidRPr="002B2A31" w:rsidRDefault="00AB0CA8" w:rsidP="00DB2D12">
            <w:pPr>
              <w:jc w:val="center"/>
              <w:rPr>
                <w:b/>
              </w:rPr>
            </w:pPr>
            <w:r w:rsidRPr="00AB0CA8">
              <w:rPr>
                <w:b/>
              </w:rPr>
              <w:t xml:space="preserve">VAGA </w:t>
            </w:r>
            <w:r w:rsidR="00DB2D12">
              <w:rPr>
                <w:b/>
              </w:rPr>
              <w:t>DE EDUCADOR SOCIAL DO</w:t>
            </w:r>
            <w:r w:rsidR="00695A4B">
              <w:rPr>
                <w:b/>
              </w:rPr>
              <w:t xml:space="preserve"> </w:t>
            </w:r>
            <w:r w:rsidR="00DB2D12">
              <w:rPr>
                <w:b/>
              </w:rPr>
              <w:t>PROJETO CAMINHAR-APOV-MAI</w:t>
            </w:r>
            <w:r w:rsidR="00695A4B">
              <w:rPr>
                <w:b/>
              </w:rPr>
              <w:t>O-</w:t>
            </w:r>
            <w:r w:rsidR="002B2A31">
              <w:rPr>
                <w:b/>
              </w:rPr>
              <w:t>20</w:t>
            </w:r>
            <w:r w:rsidR="00695A4B">
              <w:rPr>
                <w:b/>
              </w:rPr>
              <w:t>24</w:t>
            </w:r>
          </w:p>
        </w:tc>
      </w:tr>
      <w:tr w:rsidR="000D4FB8" w:rsidTr="00280BAF">
        <w:trPr>
          <w:trHeight w:val="285"/>
        </w:trPr>
        <w:tc>
          <w:tcPr>
            <w:tcW w:w="10359" w:type="dxa"/>
            <w:gridSpan w:val="2"/>
          </w:tcPr>
          <w:p w:rsidR="000D4FB8" w:rsidRDefault="000D4FB8" w:rsidP="002B2A31">
            <w:r>
              <w:t>Nome:</w:t>
            </w:r>
          </w:p>
        </w:tc>
      </w:tr>
      <w:tr w:rsidR="005033EE" w:rsidTr="00AB0CA8">
        <w:trPr>
          <w:trHeight w:val="285"/>
        </w:trPr>
        <w:tc>
          <w:tcPr>
            <w:tcW w:w="5366" w:type="dxa"/>
          </w:tcPr>
          <w:p w:rsidR="005033EE" w:rsidRDefault="005033EE">
            <w:r>
              <w:t>Data de nascimento:</w:t>
            </w:r>
          </w:p>
        </w:tc>
        <w:tc>
          <w:tcPr>
            <w:tcW w:w="4993" w:type="dxa"/>
          </w:tcPr>
          <w:p w:rsidR="005033EE" w:rsidRDefault="006B5F7A">
            <w:r>
              <w:t>Est. Civil:</w:t>
            </w:r>
          </w:p>
        </w:tc>
      </w:tr>
      <w:tr w:rsidR="005033EE" w:rsidTr="00AB0CA8">
        <w:trPr>
          <w:trHeight w:val="285"/>
        </w:trPr>
        <w:tc>
          <w:tcPr>
            <w:tcW w:w="10359" w:type="dxa"/>
            <w:gridSpan w:val="2"/>
          </w:tcPr>
          <w:p w:rsidR="00DB2D12" w:rsidRDefault="005033EE" w:rsidP="00DB2D12">
            <w:pPr>
              <w:tabs>
                <w:tab w:val="left" w:pos="5460"/>
              </w:tabs>
            </w:pPr>
            <w:r>
              <w:t>Endereço: Rua</w:t>
            </w:r>
            <w:r w:rsidR="00DB2D12">
              <w:t xml:space="preserve">/Av./Travessa:___________________________________________________________________ </w:t>
            </w:r>
            <w:r w:rsidR="00DB2D12">
              <w:t>nº</w:t>
            </w:r>
            <w:r>
              <w:tab/>
            </w:r>
            <w:r w:rsidR="00DB2D12">
              <w:t xml:space="preserve">         </w:t>
            </w:r>
            <w:r w:rsidR="00DB2D12">
              <w:t xml:space="preserve">  </w:t>
            </w:r>
          </w:p>
        </w:tc>
      </w:tr>
      <w:tr w:rsidR="005033EE" w:rsidTr="00AB0CA8">
        <w:trPr>
          <w:trHeight w:val="269"/>
        </w:trPr>
        <w:tc>
          <w:tcPr>
            <w:tcW w:w="10359" w:type="dxa"/>
            <w:gridSpan w:val="2"/>
          </w:tcPr>
          <w:p w:rsidR="005033EE" w:rsidRDefault="005033EE" w:rsidP="005033EE">
            <w:pPr>
              <w:tabs>
                <w:tab w:val="left" w:pos="4980"/>
              </w:tabs>
            </w:pPr>
            <w:r>
              <w:t xml:space="preserve">Bairro: </w:t>
            </w:r>
            <w:r>
              <w:tab/>
              <w:t>Cidade:</w:t>
            </w:r>
          </w:p>
        </w:tc>
      </w:tr>
      <w:tr w:rsidR="005033EE" w:rsidTr="00AB0CA8">
        <w:trPr>
          <w:trHeight w:val="285"/>
        </w:trPr>
        <w:tc>
          <w:tcPr>
            <w:tcW w:w="10359" w:type="dxa"/>
            <w:gridSpan w:val="2"/>
          </w:tcPr>
          <w:p w:rsidR="005033EE" w:rsidRDefault="005033EE" w:rsidP="005033EE">
            <w:pPr>
              <w:tabs>
                <w:tab w:val="left" w:pos="5175"/>
              </w:tabs>
            </w:pPr>
            <w:r>
              <w:t>Contatos: e-mails</w:t>
            </w:r>
            <w:r>
              <w:tab/>
              <w:t>/</w:t>
            </w:r>
          </w:p>
        </w:tc>
      </w:tr>
      <w:tr w:rsidR="005033EE" w:rsidTr="00AB0CA8">
        <w:trPr>
          <w:trHeight w:val="285"/>
        </w:trPr>
        <w:tc>
          <w:tcPr>
            <w:tcW w:w="10359" w:type="dxa"/>
            <w:gridSpan w:val="2"/>
          </w:tcPr>
          <w:p w:rsidR="005033EE" w:rsidRDefault="005033EE" w:rsidP="006B5F7A">
            <w:pPr>
              <w:tabs>
                <w:tab w:val="left" w:pos="4890"/>
              </w:tabs>
            </w:pPr>
            <w:r>
              <w:t>Cel ou tel.</w:t>
            </w:r>
            <w:r>
              <w:tab/>
              <w:t>/</w:t>
            </w:r>
          </w:p>
        </w:tc>
      </w:tr>
    </w:tbl>
    <w:p w:rsidR="005B33E6" w:rsidRDefault="00DB2D12" w:rsidP="006B5F7A">
      <w:pPr>
        <w:spacing w:after="0" w:line="240" w:lineRule="auto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353"/>
        <w:gridCol w:w="5020"/>
      </w:tblGrid>
      <w:tr w:rsidR="005033EE" w:rsidTr="00695A4B">
        <w:trPr>
          <w:trHeight w:val="267"/>
        </w:trPr>
        <w:tc>
          <w:tcPr>
            <w:tcW w:w="5353" w:type="dxa"/>
            <w:tcBorders>
              <w:bottom w:val="single" w:sz="4" w:space="0" w:color="auto"/>
            </w:tcBorders>
          </w:tcPr>
          <w:p w:rsidR="005033EE" w:rsidRPr="006B5F7A" w:rsidRDefault="00695A4B" w:rsidP="006B5F7A">
            <w:pPr>
              <w:rPr>
                <w:b/>
              </w:rPr>
            </w:pPr>
            <w:r>
              <w:rPr>
                <w:b/>
              </w:rPr>
              <w:t xml:space="preserve">FORMAÇÃO </w:t>
            </w:r>
            <w:r w:rsidR="006B5F7A" w:rsidRPr="006B5F7A">
              <w:rPr>
                <w:b/>
              </w:rPr>
              <w:t>RELACIONADA À VAGA:</w:t>
            </w:r>
          </w:p>
        </w:tc>
        <w:tc>
          <w:tcPr>
            <w:tcW w:w="5020" w:type="dxa"/>
            <w:tcBorders>
              <w:bottom w:val="nil"/>
            </w:tcBorders>
          </w:tcPr>
          <w:p w:rsidR="005033EE" w:rsidRDefault="005033EE" w:rsidP="006B5F7A"/>
        </w:tc>
      </w:tr>
      <w:tr w:rsidR="00695A4B" w:rsidTr="00A769C3">
        <w:trPr>
          <w:trHeight w:val="267"/>
        </w:trPr>
        <w:tc>
          <w:tcPr>
            <w:tcW w:w="10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A4B" w:rsidRDefault="00695A4B" w:rsidP="000D4FB8">
            <w:pPr>
              <w:tabs>
                <w:tab w:val="left" w:pos="1965"/>
              </w:tabs>
            </w:pPr>
            <w:r>
              <w:t>Curso(s):</w:t>
            </w:r>
          </w:p>
        </w:tc>
      </w:tr>
      <w:tr w:rsidR="00AB0CA8" w:rsidTr="00695A4B">
        <w:trPr>
          <w:trHeight w:val="252"/>
        </w:trPr>
        <w:tc>
          <w:tcPr>
            <w:tcW w:w="10373" w:type="dxa"/>
            <w:gridSpan w:val="2"/>
            <w:tcBorders>
              <w:top w:val="nil"/>
            </w:tcBorders>
          </w:tcPr>
          <w:p w:rsidR="00AB0CA8" w:rsidRDefault="00AB0CA8">
            <w:r>
              <w:t>Instituição de ensino:</w:t>
            </w:r>
          </w:p>
        </w:tc>
      </w:tr>
      <w:tr w:rsidR="00AB0CA8" w:rsidTr="00AB0CA8">
        <w:trPr>
          <w:trHeight w:val="267"/>
        </w:trPr>
        <w:tc>
          <w:tcPr>
            <w:tcW w:w="10373" w:type="dxa"/>
            <w:gridSpan w:val="2"/>
          </w:tcPr>
          <w:p w:rsidR="00AB0CA8" w:rsidRDefault="00DB2D12">
            <w:r>
              <w:t>Data de conclusão:</w:t>
            </w:r>
          </w:p>
        </w:tc>
      </w:tr>
      <w:tr w:rsidR="00AB0CA8" w:rsidTr="00AB0CA8">
        <w:trPr>
          <w:trHeight w:val="267"/>
        </w:trPr>
        <w:tc>
          <w:tcPr>
            <w:tcW w:w="10373" w:type="dxa"/>
            <w:gridSpan w:val="2"/>
          </w:tcPr>
          <w:p w:rsidR="00AB0CA8" w:rsidRDefault="00AB0CA8"/>
        </w:tc>
      </w:tr>
    </w:tbl>
    <w:p w:rsidR="005033EE" w:rsidRDefault="005033EE" w:rsidP="006B5F7A">
      <w:pPr>
        <w:spacing w:after="0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403"/>
      </w:tblGrid>
      <w:tr w:rsidR="005033EE" w:rsidTr="00AB0CA8">
        <w:trPr>
          <w:trHeight w:val="516"/>
        </w:trPr>
        <w:tc>
          <w:tcPr>
            <w:tcW w:w="10403" w:type="dxa"/>
          </w:tcPr>
          <w:p w:rsidR="005033EE" w:rsidRDefault="00695A4B" w:rsidP="00695A4B">
            <w:r>
              <w:rPr>
                <w:b/>
              </w:rPr>
              <w:t>EXPERIÊNCIAS RELACIONADAS A</w:t>
            </w:r>
            <w:r w:rsidR="006B5F7A" w:rsidRPr="006B5F7A">
              <w:rPr>
                <w:b/>
              </w:rPr>
              <w:t xml:space="preserve"> </w:t>
            </w:r>
            <w:r>
              <w:rPr>
                <w:b/>
              </w:rPr>
              <w:t>ESTA VAGA</w:t>
            </w:r>
            <w:r w:rsidR="00DB2D12">
              <w:rPr>
                <w:b/>
              </w:rPr>
              <w:t xml:space="preserve"> </w:t>
            </w:r>
            <w:r w:rsidR="005033EE">
              <w:t>(estágios, vínculos empregatícios, voluntariado)</w:t>
            </w:r>
            <w:r w:rsidR="00AB0CA8">
              <w:t>. Enumere até 5 mais relevantes</w:t>
            </w:r>
            <w:r w:rsidR="005033EE">
              <w:t>:</w:t>
            </w:r>
          </w:p>
        </w:tc>
      </w:tr>
      <w:tr w:rsidR="005033EE" w:rsidTr="00AB0CA8">
        <w:trPr>
          <w:trHeight w:val="266"/>
        </w:trPr>
        <w:tc>
          <w:tcPr>
            <w:tcW w:w="10403" w:type="dxa"/>
          </w:tcPr>
          <w:p w:rsidR="005033EE" w:rsidRDefault="005033EE" w:rsidP="00B30460">
            <w:pPr>
              <w:tabs>
                <w:tab w:val="left" w:pos="7050"/>
              </w:tabs>
            </w:pPr>
            <w:r>
              <w:t>1.Local:</w:t>
            </w:r>
            <w:r w:rsidR="00B30460">
              <w:tab/>
              <w:t xml:space="preserve">  Cidade:</w:t>
            </w:r>
          </w:p>
        </w:tc>
      </w:tr>
      <w:tr w:rsidR="005033EE" w:rsidTr="00AB0CA8">
        <w:trPr>
          <w:trHeight w:val="251"/>
        </w:trPr>
        <w:tc>
          <w:tcPr>
            <w:tcW w:w="10403" w:type="dxa"/>
          </w:tcPr>
          <w:p w:rsidR="005033EE" w:rsidRDefault="005033EE">
            <w:r>
              <w:t>Período de atuação:</w:t>
            </w:r>
          </w:p>
        </w:tc>
      </w:tr>
      <w:tr w:rsidR="005033EE" w:rsidTr="00AB0CA8">
        <w:trPr>
          <w:trHeight w:val="266"/>
        </w:trPr>
        <w:tc>
          <w:tcPr>
            <w:tcW w:w="10403" w:type="dxa"/>
          </w:tcPr>
          <w:p w:rsidR="005033EE" w:rsidRDefault="00DB2D12">
            <w:r>
              <w:t>Cargo</w:t>
            </w:r>
            <w:r w:rsidR="005033EE">
              <w:t>:</w:t>
            </w:r>
          </w:p>
        </w:tc>
      </w:tr>
      <w:tr w:rsidR="005033EE" w:rsidTr="00AB0CA8">
        <w:trPr>
          <w:trHeight w:val="266"/>
        </w:trPr>
        <w:tc>
          <w:tcPr>
            <w:tcW w:w="10403" w:type="dxa"/>
          </w:tcPr>
          <w:p w:rsidR="005033EE" w:rsidRDefault="005033EE"/>
        </w:tc>
      </w:tr>
      <w:tr w:rsidR="00AB0CA8" w:rsidTr="00AB0CA8">
        <w:trPr>
          <w:trHeight w:val="251"/>
        </w:trPr>
        <w:tc>
          <w:tcPr>
            <w:tcW w:w="10403" w:type="dxa"/>
          </w:tcPr>
          <w:p w:rsidR="00AB0CA8" w:rsidRDefault="00AB0CA8" w:rsidP="00C56681">
            <w:r>
              <w:t>2.Local:</w:t>
            </w:r>
            <w:r w:rsidR="00B30460">
              <w:t xml:space="preserve">                                                                                                                                   Cidade:</w:t>
            </w:r>
          </w:p>
        </w:tc>
      </w:tr>
      <w:tr w:rsidR="00AB0CA8" w:rsidTr="00AB0CA8">
        <w:trPr>
          <w:trHeight w:val="266"/>
        </w:trPr>
        <w:tc>
          <w:tcPr>
            <w:tcW w:w="10403" w:type="dxa"/>
          </w:tcPr>
          <w:p w:rsidR="00AB0CA8" w:rsidRDefault="00AB0CA8" w:rsidP="00C56681">
            <w:r>
              <w:t>Período de atuação:</w:t>
            </w:r>
          </w:p>
        </w:tc>
      </w:tr>
      <w:tr w:rsidR="00AB0CA8" w:rsidTr="00AB0CA8">
        <w:trPr>
          <w:trHeight w:val="251"/>
        </w:trPr>
        <w:tc>
          <w:tcPr>
            <w:tcW w:w="10403" w:type="dxa"/>
          </w:tcPr>
          <w:p w:rsidR="00AB0CA8" w:rsidRDefault="00DB2D12" w:rsidP="00C56681">
            <w:r>
              <w:t>Cargo</w:t>
            </w:r>
            <w:r w:rsidR="00AB0CA8">
              <w:t>:</w:t>
            </w:r>
          </w:p>
        </w:tc>
      </w:tr>
      <w:tr w:rsidR="00AB0CA8" w:rsidTr="00AB0CA8">
        <w:trPr>
          <w:trHeight w:val="251"/>
        </w:trPr>
        <w:tc>
          <w:tcPr>
            <w:tcW w:w="10403" w:type="dxa"/>
          </w:tcPr>
          <w:p w:rsidR="00AB0CA8" w:rsidRDefault="00AB0CA8" w:rsidP="00140911"/>
        </w:tc>
      </w:tr>
      <w:tr w:rsidR="00AB0CA8" w:rsidTr="00AB0CA8">
        <w:trPr>
          <w:trHeight w:val="266"/>
        </w:trPr>
        <w:tc>
          <w:tcPr>
            <w:tcW w:w="10403" w:type="dxa"/>
          </w:tcPr>
          <w:p w:rsidR="00AB0CA8" w:rsidRDefault="00AB0CA8" w:rsidP="00B30460">
            <w:pPr>
              <w:tabs>
                <w:tab w:val="left" w:pos="7245"/>
              </w:tabs>
            </w:pPr>
            <w:r>
              <w:t>3.Local:</w:t>
            </w:r>
            <w:r w:rsidR="00B30460">
              <w:tab/>
              <w:t>Cidade:</w:t>
            </w:r>
          </w:p>
        </w:tc>
      </w:tr>
      <w:tr w:rsidR="00AB0CA8" w:rsidTr="00AB0CA8">
        <w:trPr>
          <w:trHeight w:val="266"/>
        </w:trPr>
        <w:tc>
          <w:tcPr>
            <w:tcW w:w="10403" w:type="dxa"/>
          </w:tcPr>
          <w:p w:rsidR="00AB0CA8" w:rsidRDefault="00AB0CA8" w:rsidP="00140911">
            <w:r>
              <w:t>Período de atuação:</w:t>
            </w:r>
          </w:p>
        </w:tc>
      </w:tr>
      <w:tr w:rsidR="00AB0CA8" w:rsidTr="00AB0CA8">
        <w:trPr>
          <w:trHeight w:val="251"/>
        </w:trPr>
        <w:tc>
          <w:tcPr>
            <w:tcW w:w="10403" w:type="dxa"/>
          </w:tcPr>
          <w:p w:rsidR="00AB0CA8" w:rsidRDefault="00DB2D12" w:rsidP="00140911">
            <w:r>
              <w:t>Cargo</w:t>
            </w:r>
            <w:r w:rsidR="00AB0CA8">
              <w:t>:</w:t>
            </w:r>
          </w:p>
        </w:tc>
      </w:tr>
      <w:tr w:rsidR="00AB0CA8" w:rsidTr="00AB0CA8">
        <w:trPr>
          <w:trHeight w:val="266"/>
        </w:trPr>
        <w:tc>
          <w:tcPr>
            <w:tcW w:w="10403" w:type="dxa"/>
          </w:tcPr>
          <w:p w:rsidR="00AB0CA8" w:rsidRDefault="00AB0CA8" w:rsidP="00140911"/>
        </w:tc>
      </w:tr>
      <w:tr w:rsidR="00AB0CA8" w:rsidTr="00AB0CA8">
        <w:trPr>
          <w:trHeight w:val="251"/>
        </w:trPr>
        <w:tc>
          <w:tcPr>
            <w:tcW w:w="10403" w:type="dxa"/>
          </w:tcPr>
          <w:p w:rsidR="00AB0CA8" w:rsidRDefault="00AB0CA8" w:rsidP="00B30460">
            <w:pPr>
              <w:tabs>
                <w:tab w:val="left" w:pos="7155"/>
              </w:tabs>
            </w:pPr>
            <w:r>
              <w:t>4.Local:</w:t>
            </w:r>
            <w:r w:rsidR="00B30460">
              <w:tab/>
              <w:t xml:space="preserve">  Cidade:</w:t>
            </w:r>
          </w:p>
        </w:tc>
      </w:tr>
      <w:tr w:rsidR="00AB0CA8" w:rsidTr="00AB0CA8">
        <w:trPr>
          <w:trHeight w:val="266"/>
        </w:trPr>
        <w:tc>
          <w:tcPr>
            <w:tcW w:w="10403" w:type="dxa"/>
          </w:tcPr>
          <w:p w:rsidR="00AB0CA8" w:rsidRDefault="00AB0CA8" w:rsidP="00140911">
            <w:r>
              <w:t>Período de atuação:</w:t>
            </w:r>
          </w:p>
        </w:tc>
      </w:tr>
      <w:tr w:rsidR="00AB0CA8" w:rsidTr="00AB0CA8">
        <w:trPr>
          <w:trHeight w:val="251"/>
        </w:trPr>
        <w:tc>
          <w:tcPr>
            <w:tcW w:w="10403" w:type="dxa"/>
          </w:tcPr>
          <w:p w:rsidR="00AB0CA8" w:rsidRDefault="00DB2D12" w:rsidP="00140911">
            <w:r>
              <w:t>Cargo</w:t>
            </w:r>
            <w:r w:rsidR="00AB0CA8">
              <w:t>:</w:t>
            </w:r>
          </w:p>
        </w:tc>
      </w:tr>
      <w:tr w:rsidR="00AB0CA8" w:rsidTr="00AB0CA8">
        <w:trPr>
          <w:trHeight w:val="266"/>
        </w:trPr>
        <w:tc>
          <w:tcPr>
            <w:tcW w:w="10403" w:type="dxa"/>
          </w:tcPr>
          <w:p w:rsidR="00AB0CA8" w:rsidRDefault="00AB0CA8" w:rsidP="00140911"/>
        </w:tc>
      </w:tr>
      <w:tr w:rsidR="00AB0CA8" w:rsidTr="00AB0CA8">
        <w:trPr>
          <w:trHeight w:val="266"/>
        </w:trPr>
        <w:tc>
          <w:tcPr>
            <w:tcW w:w="10403" w:type="dxa"/>
          </w:tcPr>
          <w:p w:rsidR="00AB0CA8" w:rsidRDefault="00AB0CA8" w:rsidP="00B30460">
            <w:pPr>
              <w:tabs>
                <w:tab w:val="left" w:pos="7335"/>
              </w:tabs>
            </w:pPr>
            <w:r>
              <w:t>5.Local:</w:t>
            </w:r>
            <w:r w:rsidR="00B30460">
              <w:t xml:space="preserve">                                                                                                                                   Cidade:</w:t>
            </w:r>
          </w:p>
        </w:tc>
      </w:tr>
      <w:tr w:rsidR="00AB0CA8" w:rsidTr="00AB0CA8">
        <w:trPr>
          <w:trHeight w:val="251"/>
        </w:trPr>
        <w:tc>
          <w:tcPr>
            <w:tcW w:w="10403" w:type="dxa"/>
          </w:tcPr>
          <w:p w:rsidR="00AB0CA8" w:rsidRDefault="00AB0CA8" w:rsidP="00140911">
            <w:r>
              <w:t>Período de atuação:</w:t>
            </w:r>
          </w:p>
        </w:tc>
      </w:tr>
      <w:tr w:rsidR="00AB0CA8" w:rsidTr="00AB0CA8">
        <w:trPr>
          <w:trHeight w:val="266"/>
        </w:trPr>
        <w:tc>
          <w:tcPr>
            <w:tcW w:w="10403" w:type="dxa"/>
          </w:tcPr>
          <w:p w:rsidR="00AB0CA8" w:rsidRDefault="00DB2D12" w:rsidP="00140911">
            <w:r>
              <w:t>Cargo</w:t>
            </w:r>
            <w:r w:rsidR="00AB0CA8">
              <w:t>:</w:t>
            </w:r>
          </w:p>
        </w:tc>
      </w:tr>
      <w:tr w:rsidR="00AB0CA8" w:rsidTr="00AB0CA8">
        <w:trPr>
          <w:trHeight w:val="266"/>
        </w:trPr>
        <w:tc>
          <w:tcPr>
            <w:tcW w:w="10403" w:type="dxa"/>
          </w:tcPr>
          <w:p w:rsidR="00AB0CA8" w:rsidRDefault="00AB0CA8" w:rsidP="00140911"/>
        </w:tc>
      </w:tr>
    </w:tbl>
    <w:p w:rsidR="005033EE" w:rsidRDefault="005033EE" w:rsidP="006B5F7A">
      <w:pPr>
        <w:spacing w:after="0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418"/>
      </w:tblGrid>
      <w:tr w:rsidR="00AB0CA8" w:rsidTr="002B2A31">
        <w:trPr>
          <w:trHeight w:val="2171"/>
        </w:trPr>
        <w:tc>
          <w:tcPr>
            <w:tcW w:w="10418" w:type="dxa"/>
          </w:tcPr>
          <w:p w:rsidR="00AB0CA8" w:rsidRDefault="006B5F7A" w:rsidP="00DB2D12">
            <w:r w:rsidRPr="006B5F7A">
              <w:rPr>
                <w:b/>
              </w:rPr>
              <w:t>EXTRAS</w:t>
            </w:r>
            <w:r w:rsidR="00AB0CA8">
              <w:t xml:space="preserve"> (</w:t>
            </w:r>
            <w:r w:rsidR="00DB2D12">
              <w:t>formações complementares</w:t>
            </w:r>
            <w:r w:rsidR="00AB0CA8">
              <w:t xml:space="preserve"> que </w:t>
            </w:r>
            <w:r w:rsidR="000D4FB8">
              <w:t xml:space="preserve">possam  </w:t>
            </w:r>
            <w:r w:rsidR="00AB0CA8">
              <w:t>contribuir para a atuação nesta vaga):</w:t>
            </w:r>
          </w:p>
        </w:tc>
      </w:tr>
      <w:tr w:rsidR="006B5F7A" w:rsidTr="006B5F7A">
        <w:tc>
          <w:tcPr>
            <w:tcW w:w="10418" w:type="dxa"/>
          </w:tcPr>
          <w:p w:rsidR="00695A4B" w:rsidRDefault="00DB2D12">
            <w:r>
              <w:t>H</w:t>
            </w:r>
            <w:r w:rsidR="00695A4B">
              <w:t>abilidades</w:t>
            </w:r>
            <w:r>
              <w:t xml:space="preserve"> que considera interessante citar, que sejam relacionados à vaga</w:t>
            </w:r>
            <w:r w:rsidR="00695A4B">
              <w:t>:</w:t>
            </w:r>
          </w:p>
          <w:p w:rsidR="00D27861" w:rsidRDefault="00D27861"/>
          <w:p w:rsidR="006B5F7A" w:rsidRDefault="006B5F7A">
            <w:r>
              <w:t>Informações que considera relevante acrescentar:</w:t>
            </w:r>
          </w:p>
          <w:p w:rsidR="006B5F7A" w:rsidRDefault="006B5F7A"/>
          <w:p w:rsidR="002B2A31" w:rsidRDefault="002B2A31"/>
          <w:p w:rsidR="002B2A31" w:rsidRDefault="002B2A31"/>
          <w:p w:rsidR="006B5F7A" w:rsidRDefault="006B5F7A"/>
        </w:tc>
      </w:tr>
    </w:tbl>
    <w:p w:rsidR="00695A4B" w:rsidRDefault="00695A4B" w:rsidP="00695A4B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418"/>
      </w:tblGrid>
      <w:tr w:rsidR="00DB2D12" w:rsidTr="000326B7">
        <w:tc>
          <w:tcPr>
            <w:tcW w:w="10418" w:type="dxa"/>
          </w:tcPr>
          <w:p w:rsidR="00DB2D12" w:rsidRDefault="00DB2D12" w:rsidP="000326B7">
            <w:r>
              <w:t>Quais motivos te levam a participar deste processo seletivo?</w:t>
            </w:r>
          </w:p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/>
          <w:p w:rsidR="00DB2D12" w:rsidRDefault="00DB2D12" w:rsidP="000326B7">
            <w:bookmarkStart w:id="0" w:name="_GoBack"/>
            <w:bookmarkEnd w:id="0"/>
          </w:p>
        </w:tc>
      </w:tr>
    </w:tbl>
    <w:p w:rsidR="006B5F7A" w:rsidRDefault="006B5F7A"/>
    <w:sectPr w:rsidR="006B5F7A" w:rsidSect="00AB0CA8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2D12" w:rsidRDefault="00DB2D12" w:rsidP="002B2A31">
      <w:pPr>
        <w:spacing w:after="0" w:line="240" w:lineRule="auto"/>
      </w:pPr>
      <w:r>
        <w:separator/>
      </w:r>
    </w:p>
  </w:endnote>
  <w:endnote w:type="continuationSeparator" w:id="0">
    <w:p w:rsidR="00DB2D12" w:rsidRDefault="00DB2D12" w:rsidP="002B2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rbane Medium">
    <w:altName w:val="Courier New"/>
    <w:charset w:val="00"/>
    <w:family w:val="auto"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73242111"/>
      <w:docPartObj>
        <w:docPartGallery w:val="Page Numbers (Bottom of Page)"/>
        <w:docPartUnique/>
      </w:docPartObj>
    </w:sdtPr>
    <w:sdtEndPr/>
    <w:sdtContent>
      <w:p w:rsidR="002B2A31" w:rsidRDefault="002B2A31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2D12">
          <w:rPr>
            <w:noProof/>
          </w:rPr>
          <w:t>1</w:t>
        </w:r>
        <w:r>
          <w:fldChar w:fldCharType="end"/>
        </w:r>
      </w:p>
    </w:sdtContent>
  </w:sdt>
  <w:p w:rsidR="0058511A" w:rsidRPr="003C76AF" w:rsidRDefault="0058511A" w:rsidP="0058511A">
    <w:pPr>
      <w:pStyle w:val="Rodap"/>
      <w:rPr>
        <w:rFonts w:ascii="Urbane Medium" w:hAnsi="Urbane Medium"/>
        <w:sz w:val="18"/>
        <w:szCs w:val="18"/>
      </w:rPr>
    </w:pPr>
    <w:r w:rsidRPr="003C76AF">
      <w:rPr>
        <w:rFonts w:ascii="Urbane Medium" w:hAnsi="Urbane Medium"/>
        <w:sz w:val="18"/>
        <w:szCs w:val="18"/>
      </w:rPr>
      <w:t>CNPJ: 26.121.087/0001-49</w:t>
    </w:r>
  </w:p>
  <w:p w:rsidR="0058511A" w:rsidRPr="003C76AF" w:rsidRDefault="0058511A" w:rsidP="0058511A">
    <w:pPr>
      <w:pStyle w:val="Rodap"/>
      <w:rPr>
        <w:rFonts w:ascii="Urbane Medium" w:hAnsi="Urbane Medium"/>
        <w:sz w:val="18"/>
        <w:szCs w:val="18"/>
      </w:rPr>
    </w:pPr>
    <w:r w:rsidRPr="003C76AF">
      <w:rPr>
        <w:rFonts w:ascii="Urbane Medium" w:hAnsi="Urbane Medium"/>
        <w:sz w:val="18"/>
        <w:szCs w:val="18"/>
      </w:rPr>
      <w:t>R. João Bosco Resende de Andrade, 250 - Nova Viçosa, Viçosa - MG, 36572-384</w:t>
    </w:r>
  </w:p>
  <w:p w:rsidR="0058511A" w:rsidRPr="003C76AF" w:rsidRDefault="0058511A" w:rsidP="0058511A">
    <w:pPr>
      <w:pStyle w:val="Rodap"/>
      <w:rPr>
        <w:rFonts w:ascii="Urbane Medium" w:hAnsi="Urbane Medium"/>
        <w:sz w:val="18"/>
        <w:szCs w:val="18"/>
      </w:rPr>
    </w:pPr>
    <w:r w:rsidRPr="003C76AF">
      <w:rPr>
        <w:rFonts w:ascii="Urbane Medium" w:hAnsi="Urbane Medium"/>
        <w:sz w:val="18"/>
        <w:szCs w:val="18"/>
      </w:rPr>
      <w:t>(31) 3892-6130</w:t>
    </w:r>
  </w:p>
  <w:p w:rsidR="002B2A31" w:rsidRDefault="002B2A31" w:rsidP="0058511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2D12" w:rsidRDefault="00DB2D12" w:rsidP="002B2A31">
      <w:pPr>
        <w:spacing w:after="0" w:line="240" w:lineRule="auto"/>
      </w:pPr>
      <w:r>
        <w:separator/>
      </w:r>
    </w:p>
  </w:footnote>
  <w:footnote w:type="continuationSeparator" w:id="0">
    <w:p w:rsidR="00DB2D12" w:rsidRDefault="00DB2D12" w:rsidP="002B2A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2A31" w:rsidRDefault="00DB2D1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94094" o:spid="_x0000_s2055" type="#_x0000_t75" style="position:absolute;margin-left:0;margin-top:0;width:420.95pt;height:297.65pt;z-index:-251657216;mso-position-horizontal:center;mso-position-horizontal-relative:margin;mso-position-vertical:center;mso-position-vertical-relative:margin" o:allowincell="f">
          <v:imagedata r:id="rId1" o:title="Horizontal - Contorno Branc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2A31" w:rsidRDefault="0058511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5635418C" wp14:editId="5420857B">
          <wp:simplePos x="0" y="0"/>
          <wp:positionH relativeFrom="margin">
            <wp:posOffset>471805</wp:posOffset>
          </wp:positionH>
          <wp:positionV relativeFrom="paragraph">
            <wp:posOffset>-277495</wp:posOffset>
          </wp:positionV>
          <wp:extent cx="5664835" cy="311785"/>
          <wp:effectExtent l="0" t="0" r="0" b="0"/>
          <wp:wrapNone/>
          <wp:docPr id="1" name="Imagem 18" descr="Forma, Retângulo, Quadra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8" descr="Forma, Retângulo, Quadrad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4835" cy="311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2A31" w:rsidRDefault="00DB2D1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94093" o:spid="_x0000_s2054" type="#_x0000_t75" style="position:absolute;margin-left:0;margin-top:0;width:420.95pt;height:297.65pt;z-index:-251658240;mso-position-horizontal:center;mso-position-horizontal-relative:margin;mso-position-vertical:center;mso-position-vertical-relative:margin" o:allowincell="f">
          <v:imagedata r:id="rId1" o:title="Horizontal - Contorno Branc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D12"/>
    <w:rsid w:val="000D4FB8"/>
    <w:rsid w:val="002B2A31"/>
    <w:rsid w:val="005033EE"/>
    <w:rsid w:val="0058511A"/>
    <w:rsid w:val="00695A4B"/>
    <w:rsid w:val="006B5F7A"/>
    <w:rsid w:val="006B7AC4"/>
    <w:rsid w:val="00AB0CA8"/>
    <w:rsid w:val="00AC3969"/>
    <w:rsid w:val="00B03C6F"/>
    <w:rsid w:val="00B30460"/>
    <w:rsid w:val="00D27861"/>
    <w:rsid w:val="00DB2D12"/>
    <w:rsid w:val="00FC2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E84C00A"/>
  <w15:docId w15:val="{5E297493-10AF-4E03-9F6B-DCEB83EB0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5033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2B2A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B2A31"/>
  </w:style>
  <w:style w:type="paragraph" w:styleId="Rodap">
    <w:name w:val="footer"/>
    <w:basedOn w:val="Normal"/>
    <w:link w:val="RodapChar"/>
    <w:uiPriority w:val="99"/>
    <w:unhideWhenUsed/>
    <w:rsid w:val="002B2A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B2A31"/>
  </w:style>
  <w:style w:type="paragraph" w:styleId="Textodebalo">
    <w:name w:val="Balloon Text"/>
    <w:basedOn w:val="Normal"/>
    <w:link w:val="TextodebaloChar"/>
    <w:uiPriority w:val="99"/>
    <w:semiHidden/>
    <w:unhideWhenUsed/>
    <w:rsid w:val="002B2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2A31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695A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Administrativo\2024\EDITAIS\JOVEM_modelo_curriculo_processos_seletivos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JOVEM_modelo_curriculo_processos_seletivos</Template>
  <TotalTime>12</TotalTime>
  <Pages>2</Pages>
  <Words>205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Toledo</dc:creator>
  <cp:lastModifiedBy>Paula Toledo</cp:lastModifiedBy>
  <cp:revision>1</cp:revision>
  <dcterms:created xsi:type="dcterms:W3CDTF">2024-05-07T12:54:00Z</dcterms:created>
  <dcterms:modified xsi:type="dcterms:W3CDTF">2024-05-07T13:07:00Z</dcterms:modified>
</cp:coreProperties>
</file>